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48D90C13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1543E">
        <w:rPr>
          <w:rFonts w:ascii="Times New Roman" w:hAnsi="Times New Roman" w:cs="Times New Roman"/>
          <w:color w:val="000000"/>
        </w:rPr>
        <w:t>PRORAČUN I FINANCIJE</w:t>
      </w:r>
    </w:p>
    <w:p w14:paraId="76E6C712" w14:textId="3A415AE2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03. svibnja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2B9B26E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90E3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45FED1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proračun i financije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na radno mjesto referent razreza i naplate gradskih prihoda</w:t>
      </w:r>
      <w:r w:rsidR="006C1D4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Ana Šegavić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S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ekonomist.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5969946A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490E3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25CD" w14:textId="77777777" w:rsidR="00083181" w:rsidRDefault="00083181" w:rsidP="00883CD4">
      <w:pPr>
        <w:spacing w:after="0" w:line="240" w:lineRule="auto"/>
      </w:pPr>
      <w:r>
        <w:separator/>
      </w:r>
    </w:p>
  </w:endnote>
  <w:endnote w:type="continuationSeparator" w:id="0">
    <w:p w14:paraId="27D68CB4" w14:textId="77777777" w:rsidR="00083181" w:rsidRDefault="0008318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8CCEF" w14:textId="77777777" w:rsidR="00083181" w:rsidRDefault="00083181" w:rsidP="00883CD4">
      <w:pPr>
        <w:spacing w:after="0" w:line="240" w:lineRule="auto"/>
      </w:pPr>
      <w:r>
        <w:separator/>
      </w:r>
    </w:p>
  </w:footnote>
  <w:footnote w:type="continuationSeparator" w:id="0">
    <w:p w14:paraId="46781C76" w14:textId="77777777" w:rsidR="00083181" w:rsidRDefault="0008318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7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2015-12-16T11:15:00Z</cp:lastPrinted>
  <dcterms:created xsi:type="dcterms:W3CDTF">2021-04-30T12:59:00Z</dcterms:created>
  <dcterms:modified xsi:type="dcterms:W3CDTF">2021-04-30T13:00:00Z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